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5E" w:rsidRPr="0009425E" w:rsidRDefault="0009425E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425E">
        <w:rPr>
          <w:rFonts w:asciiTheme="minorHAnsi" w:hAnsiTheme="minorHAnsi" w:cstheme="minorHAnsi"/>
          <w:b/>
          <w:sz w:val="22"/>
          <w:szCs w:val="22"/>
        </w:rPr>
        <w:t>FORMULARZ REKRUTACYJNY</w:t>
      </w:r>
    </w:p>
    <w:p w:rsidR="0009425E" w:rsidRPr="0009425E" w:rsidRDefault="0009425E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425E">
        <w:rPr>
          <w:rFonts w:asciiTheme="minorHAnsi" w:hAnsiTheme="minorHAnsi" w:cstheme="minorHAnsi"/>
          <w:b/>
          <w:sz w:val="22"/>
          <w:szCs w:val="22"/>
        </w:rPr>
        <w:t>„</w:t>
      </w:r>
      <w:r w:rsidRPr="0009425E">
        <w:rPr>
          <w:rStyle w:val="Uwydatnienie"/>
          <w:rFonts w:asciiTheme="minorHAnsi" w:hAnsiTheme="minorHAnsi" w:cstheme="minorHAnsi"/>
          <w:b/>
          <w:i w:val="0"/>
          <w:color w:val="000000"/>
          <w:sz w:val="22"/>
          <w:szCs w:val="22"/>
        </w:rPr>
        <w:t>OTWARCI NA ZMIANY</w:t>
      </w:r>
      <w:r w:rsidRPr="0009425E">
        <w:rPr>
          <w:rFonts w:asciiTheme="minorHAnsi" w:hAnsiTheme="minorHAnsi" w:cstheme="minorHAnsi"/>
          <w:b/>
          <w:sz w:val="22"/>
          <w:szCs w:val="22"/>
        </w:rPr>
        <w:t>”</w:t>
      </w:r>
    </w:p>
    <w:p w:rsidR="0009425E" w:rsidRPr="00517EE1" w:rsidRDefault="0009425E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7EE1">
        <w:rPr>
          <w:rFonts w:asciiTheme="minorHAnsi" w:hAnsiTheme="minorHAnsi" w:cstheme="minorHAnsi"/>
          <w:b/>
          <w:sz w:val="22"/>
          <w:szCs w:val="22"/>
        </w:rPr>
        <w:t>(</w:t>
      </w:r>
      <w:r w:rsidR="00517EE1" w:rsidRPr="00517EE1">
        <w:rPr>
          <w:rFonts w:asciiTheme="minorHAnsi" w:hAnsiTheme="minorHAnsi" w:cstheme="minorHAnsi"/>
          <w:b/>
          <w:sz w:val="22"/>
          <w:szCs w:val="22"/>
        </w:rPr>
        <w:t>RPPM.05.06.00-22-0013/17</w:t>
      </w:r>
      <w:r w:rsidRPr="00517EE1">
        <w:rPr>
          <w:rFonts w:asciiTheme="minorHAnsi" w:hAnsiTheme="minorHAnsi" w:cstheme="minorHAnsi"/>
          <w:b/>
          <w:sz w:val="22"/>
          <w:szCs w:val="22"/>
        </w:rPr>
        <w:t>)</w:t>
      </w:r>
    </w:p>
    <w:p w:rsidR="0009425E" w:rsidRPr="0009425E" w:rsidRDefault="0009425E" w:rsidP="0009425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2255"/>
        <w:gridCol w:w="1701"/>
        <w:gridCol w:w="1559"/>
        <w:gridCol w:w="1701"/>
        <w:gridCol w:w="2065"/>
      </w:tblGrid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Nazwisko i imię</w:t>
            </w:r>
          </w:p>
        </w:tc>
        <w:tc>
          <w:tcPr>
            <w:tcW w:w="7026" w:type="dxa"/>
            <w:gridSpan w:val="4"/>
            <w:vAlign w:val="bottom"/>
          </w:tcPr>
          <w:p w:rsidR="0009425E" w:rsidRPr="0009425E" w:rsidRDefault="0009425E" w:rsidP="00703CE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PESEL i wiek</w:t>
            </w:r>
          </w:p>
        </w:tc>
        <w:tc>
          <w:tcPr>
            <w:tcW w:w="7026" w:type="dxa"/>
            <w:gridSpan w:val="4"/>
            <w:vAlign w:val="bottom"/>
          </w:tcPr>
          <w:p w:rsidR="0009425E" w:rsidRPr="0009425E" w:rsidRDefault="0009425E" w:rsidP="00703CE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Wykształcenie</w:t>
            </w:r>
          </w:p>
        </w:tc>
        <w:tc>
          <w:tcPr>
            <w:tcW w:w="7026" w:type="dxa"/>
            <w:gridSpan w:val="4"/>
          </w:tcPr>
          <w:p w:rsidR="00703CE6" w:rsidRPr="009A119D" w:rsidRDefault="00471A6D" w:rsidP="00703CE6">
            <w:pPr>
              <w:ind w:left="34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742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19D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brak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(brak formalnego wykształcenia)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952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CE6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podstawowe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1 (kształcenie ukończone na poziomie szkoły podstawowej)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979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gimnazjalne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2 (kształcenie ukończone na poziomie szkoły gimnazjalnej)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153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ponadgimnazjalne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>ISCED 3 (kształcenie ukończone na poziomie szkoły średniej lub zasadniczej szkoły zawodowej)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6902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policealne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4 ( kształcenie ukończone na poziomie wyższym niż kształcenie na poziomie szkoły średniej, które jednocześnie nie jest wykształceniem wyższym)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41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krótkiego cyklu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5 (kształcenie ukończone na poziomie studiów krótkiego cyklu, które jednocześnie nie jest wykształceniem wyższym licencjackim, magisterskim i doktoranckim)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8182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licencjackie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>ISCED 6 (kształcenie ukończone na poziomie studiów wyższych licencjackich)</w:t>
            </w:r>
          </w:p>
          <w:p w:rsidR="00557C57" w:rsidRPr="009A119D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46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magisterskie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7 (kształcenie ukończone na poziomie studiów wyższych magisterskich)</w:t>
            </w:r>
          </w:p>
          <w:p w:rsidR="0009425E" w:rsidRPr="0009425E" w:rsidRDefault="00471A6D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9004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CE6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doktoranckie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8 (kształcenie ukończone na poziomie studiów wyższych doktoranckich)</w:t>
            </w: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 w:val="restart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55" w:type="dxa"/>
            <w:vMerge w:val="restart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Adres zamieszkania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425E" w:rsidRPr="0009425E" w:rsidRDefault="0009425E" w:rsidP="00F12D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5325" w:type="dxa"/>
            <w:gridSpan w:val="3"/>
            <w:shd w:val="clear" w:color="auto" w:fill="auto"/>
            <w:vAlign w:val="bottom"/>
          </w:tcPr>
          <w:p w:rsidR="0009425E" w:rsidRPr="0009425E" w:rsidRDefault="0009425E" w:rsidP="00F12D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nr domu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nr lokalu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kod pocztowy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miejscowość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powiat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województwo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89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 xml:space="preserve">Zamieszkuję obszar  </w:t>
            </w:r>
          </w:p>
        </w:tc>
        <w:tc>
          <w:tcPr>
            <w:tcW w:w="7026" w:type="dxa"/>
            <w:gridSpan w:val="4"/>
            <w:vAlign w:val="center"/>
          </w:tcPr>
          <w:p w:rsidR="0009425E" w:rsidRPr="0009425E" w:rsidRDefault="00471A6D" w:rsidP="009A119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67591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425E" w:rsidRPr="0009425E">
              <w:rPr>
                <w:rFonts w:asciiTheme="minorHAnsi" w:hAnsiTheme="minorHAnsi" w:cstheme="minorHAnsi"/>
                <w:sz w:val="22"/>
                <w:szCs w:val="22"/>
              </w:rPr>
              <w:t xml:space="preserve"> miejski                  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12295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425E" w:rsidRPr="0009425E">
              <w:rPr>
                <w:rFonts w:asciiTheme="minorHAnsi" w:hAnsiTheme="minorHAnsi" w:cstheme="minorHAnsi"/>
                <w:sz w:val="22"/>
                <w:szCs w:val="22"/>
              </w:rPr>
              <w:t xml:space="preserve"> wiejski</w:t>
            </w:r>
          </w:p>
        </w:tc>
      </w:tr>
      <w:tr w:rsidR="0009425E" w:rsidRPr="0009425E" w:rsidTr="009A119D">
        <w:trPr>
          <w:trHeight w:val="313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E-mail</w:t>
            </w:r>
          </w:p>
        </w:tc>
        <w:tc>
          <w:tcPr>
            <w:tcW w:w="7026" w:type="dxa"/>
            <w:gridSpan w:val="4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337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Nr tel. stacjonarnego</w:t>
            </w:r>
          </w:p>
        </w:tc>
        <w:tc>
          <w:tcPr>
            <w:tcW w:w="7026" w:type="dxa"/>
            <w:gridSpan w:val="4"/>
          </w:tcPr>
          <w:p w:rsidR="0009425E" w:rsidRPr="0009425E" w:rsidRDefault="0009425E" w:rsidP="009A119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30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Nr tel. komórkowego</w:t>
            </w:r>
          </w:p>
        </w:tc>
        <w:tc>
          <w:tcPr>
            <w:tcW w:w="7026" w:type="dxa"/>
            <w:gridSpan w:val="4"/>
          </w:tcPr>
          <w:p w:rsidR="0009425E" w:rsidRPr="0009425E" w:rsidRDefault="0009425E" w:rsidP="009A119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7A41" w:rsidRPr="0009425E" w:rsidTr="009A119D">
        <w:trPr>
          <w:trHeight w:val="508"/>
        </w:trPr>
        <w:tc>
          <w:tcPr>
            <w:tcW w:w="581" w:type="dxa"/>
            <w:vMerge w:val="restart"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55" w:type="dxa"/>
            <w:vMerge w:val="restart"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Kryteria kwalifikacyjne</w:t>
            </w:r>
          </w:p>
        </w:tc>
        <w:tc>
          <w:tcPr>
            <w:tcW w:w="7026" w:type="dxa"/>
            <w:gridSpan w:val="4"/>
          </w:tcPr>
          <w:p w:rsidR="00587A41" w:rsidRPr="0009425E" w:rsidRDefault="00471A6D" w:rsidP="00587A41">
            <w:pPr>
              <w:ind w:left="343" w:hanging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762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587A41">
              <w:rPr>
                <w:rFonts w:asciiTheme="minorHAnsi" w:hAnsiTheme="minorHAnsi" w:cstheme="minorHAnsi"/>
                <w:sz w:val="22"/>
                <w:szCs w:val="22"/>
              </w:rPr>
              <w:t xml:space="preserve">mieszkam w woj. pomorskim w powiatach: m. Gdańsk, m. Gdynia, 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587A41" w:rsidRPr="00587A41">
              <w:rPr>
                <w:rFonts w:asciiTheme="minorHAnsi" w:hAnsiTheme="minorHAnsi" w:cstheme="minorHAnsi"/>
                <w:sz w:val="22"/>
                <w:szCs w:val="22"/>
              </w:rPr>
              <w:t>m. Sopot, gdański, tczewski, starogardzki, koście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>rski, kartuski, pucki lub wejherowski</w:t>
            </w:r>
          </w:p>
        </w:tc>
      </w:tr>
      <w:tr w:rsidR="00587A41" w:rsidRPr="0009425E" w:rsidTr="009A119D">
        <w:trPr>
          <w:trHeight w:val="508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Jestem osobą:</w:t>
            </w:r>
          </w:p>
          <w:p w:rsidR="00587A41" w:rsidRDefault="00471A6D" w:rsidP="009A119D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994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086B70">
              <w:rPr>
                <w:rFonts w:asciiTheme="minorHAnsi" w:hAnsiTheme="minorHAnsi" w:cstheme="minorHAnsi"/>
                <w:b/>
                <w:sz w:val="22"/>
                <w:szCs w:val="22"/>
              </w:rPr>
              <w:t>pozostającą bez zatrudnienia, która utraciła pracę z przyczyn nie dotyczących pracownika w okresie nie dłuższym niż 6 miesięcy przed dniem przystąpienia dniem przystąpienia do projektu</w:t>
            </w:r>
          </w:p>
          <w:p w:rsidR="00587A41" w:rsidRPr="009A119D" w:rsidRDefault="00587A41" w:rsidP="009A119D">
            <w:pPr>
              <w:ind w:left="343"/>
              <w:rPr>
                <w:rFonts w:asciiTheme="minorHAnsi" w:hAnsiTheme="minorHAnsi" w:cstheme="minorHAnsi"/>
                <w:sz w:val="22"/>
                <w:szCs w:val="22"/>
              </w:rPr>
            </w:pP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DATA ZWOLNIENIA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…….. (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/mm/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587A41" w:rsidRPr="009A119D" w:rsidRDefault="00471A6D" w:rsidP="009A119D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4172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086B70">
              <w:rPr>
                <w:rFonts w:asciiTheme="minorHAnsi" w:hAnsiTheme="minorHAnsi" w:cstheme="minorHAnsi"/>
                <w:b/>
                <w:sz w:val="22"/>
                <w:szCs w:val="22"/>
              </w:rPr>
              <w:t>przewidzianą do zwolnienia</w:t>
            </w:r>
          </w:p>
          <w:p w:rsidR="00587A41" w:rsidRPr="00964991" w:rsidRDefault="00587A41" w:rsidP="00964991">
            <w:pPr>
              <w:ind w:left="343"/>
              <w:rPr>
                <w:rFonts w:asciiTheme="minorHAnsi" w:hAnsiTheme="minorHAnsi" w:cstheme="minorHAnsi"/>
                <w:sz w:val="22"/>
                <w:szCs w:val="22"/>
              </w:rPr>
            </w:pP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DATA ZWOLNIENIA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…………….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……….. (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/mm/</w:t>
            </w:r>
            <w:proofErr w:type="spellStart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proofErr w:type="spellEnd"/>
            <w:r w:rsidRPr="009A11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87A41" w:rsidRPr="0009425E" w:rsidTr="009A119D">
        <w:trPr>
          <w:trHeight w:val="508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964991" w:rsidRDefault="00587A41" w:rsidP="0096499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>Jestem osobą</w:t>
            </w:r>
            <w:r w:rsidRPr="0096499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  <w:p w:rsidR="00587A41" w:rsidRDefault="00471A6D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101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bezrobotną zarejestrowaną w PUP 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(nale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>ży dołączyć zaświadczenie z PUP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587A41" w:rsidRPr="00964991" w:rsidRDefault="00471A6D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358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długotrwale bezrobotną zarejestrowaną w PUP 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(osoba do 25 roku życia przez okres powyżej 6 miesięcy, osoba od 25 ro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ku życia - powyżej 12 miesięcy, 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nale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>ży dołączyć zaświadczenie z PUP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587A41" w:rsidRPr="00964991" w:rsidRDefault="00471A6D" w:rsidP="0096499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374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bezrobotną niezarejestrowaną w PUP</w:t>
            </w:r>
          </w:p>
          <w:p w:rsidR="00587A41" w:rsidRPr="00964991" w:rsidRDefault="00471A6D" w:rsidP="0096499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6391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długotrwale bezrobotną niezarejestrowaną w PUP 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(osoba do 25 roku życia przez okres powyżej 6 miesięcy, osoba od 25 roku życia - powyżej 12 miesięcy)</w:t>
            </w:r>
          </w:p>
          <w:p w:rsidR="00587A41" w:rsidRDefault="00471A6D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90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bierną zawodowo </w:t>
            </w:r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>(pozostającą bez zatrudnienia, niezarejestrowaną w PUP tzn. nie pracuje i nie jest bezrobotna). Osoba będąca na urlopie wychowawczym (rozumianym jako nieobecność w pracy, spowodowana opieką nad dzieckiem w okresie, który nie mieści się w ramach urlopu macierzyńskiego lub urlopu rodzicielskiego), uznawana jest za bierną zawodowo, chyba że jest zarejestrowane już jako bezrobotna (wówczas status bezrobotnego ma pierwszeństwo).</w:t>
            </w:r>
          </w:p>
          <w:p w:rsidR="00587A41" w:rsidRPr="00964991" w:rsidRDefault="00471A6D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5670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>
              <w:rPr>
                <w:rFonts w:asciiTheme="minorHAnsi" w:hAnsiTheme="minorHAnsi" w:cstheme="minorHAnsi"/>
                <w:b/>
                <w:sz w:val="22"/>
                <w:szCs w:val="22"/>
              </w:rPr>
              <w:t>nie dotyczy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 (w przypadku osób zatrudnionych)</w:t>
            </w:r>
          </w:p>
        </w:tc>
      </w:tr>
      <w:tr w:rsidR="00587A41" w:rsidRPr="0009425E" w:rsidTr="009A119D">
        <w:trPr>
          <w:trHeight w:val="465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964991" w:rsidRDefault="00587A41" w:rsidP="0096499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>Posiadam orzeczony stopień niepełnosprawności:</w:t>
            </w:r>
          </w:p>
          <w:p w:rsidR="00587A41" w:rsidRPr="00964991" w:rsidRDefault="00471A6D" w:rsidP="00964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8004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lekki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164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umiarkowany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49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znaczny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247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nie dotyczy</w:t>
            </w:r>
          </w:p>
          <w:p w:rsidR="00587A41" w:rsidRPr="0009425E" w:rsidRDefault="00587A41" w:rsidP="00964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(należy dołączyć orzeczenie lub inny równoważny dokument)</w:t>
            </w:r>
          </w:p>
        </w:tc>
      </w:tr>
      <w:tr w:rsidR="00587A41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09425E" w:rsidRDefault="00471A6D" w:rsidP="00AD59F2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960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F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D59F2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59F2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>jestem osobą w wieku 50 lat i więcej</w:t>
            </w:r>
          </w:p>
        </w:tc>
      </w:tr>
      <w:tr w:rsidR="00C70E2D" w:rsidRPr="0009425E" w:rsidTr="00C70E2D">
        <w:trPr>
          <w:trHeight w:val="318"/>
        </w:trPr>
        <w:tc>
          <w:tcPr>
            <w:tcW w:w="581" w:type="dxa"/>
            <w:vMerge/>
            <w:noWrap/>
            <w:vAlign w:val="center"/>
          </w:tcPr>
          <w:p w:rsidR="00C70E2D" w:rsidRPr="0009425E" w:rsidRDefault="00C70E2D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C70E2D" w:rsidRPr="0009425E" w:rsidRDefault="00C70E2D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C70E2D" w:rsidRPr="0009425E" w:rsidRDefault="00471A6D" w:rsidP="00AD59F2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232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0E2D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jestem osobą o niskich kwalifikacjach</w:t>
            </w:r>
          </w:p>
        </w:tc>
      </w:tr>
      <w:tr w:rsidR="00331A8E" w:rsidRPr="0009425E" w:rsidTr="009A119D">
        <w:trPr>
          <w:trHeight w:val="298"/>
        </w:trPr>
        <w:tc>
          <w:tcPr>
            <w:tcW w:w="581" w:type="dxa"/>
            <w:noWrap/>
            <w:vAlign w:val="center"/>
          </w:tcPr>
          <w:p w:rsidR="00331A8E" w:rsidRPr="0009425E" w:rsidRDefault="00331A8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331A8E" w:rsidRPr="0009425E" w:rsidRDefault="00331A8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zainteresowany/a udziałem w następujących szkoleniach zawodowych </w:t>
            </w:r>
            <w:r w:rsidRPr="00331A8E">
              <w:rPr>
                <w:rFonts w:asciiTheme="minorHAnsi" w:hAnsiTheme="minorHAnsi" w:cstheme="minorHAnsi"/>
                <w:sz w:val="22"/>
                <w:szCs w:val="22"/>
              </w:rPr>
              <w:t>(możliwość wielokrotnego wyboru)</w:t>
            </w:r>
          </w:p>
        </w:tc>
        <w:tc>
          <w:tcPr>
            <w:tcW w:w="7026" w:type="dxa"/>
            <w:gridSpan w:val="4"/>
          </w:tcPr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8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spawacz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1901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operator wózków widłowych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074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magazynier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075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pracownik administracyjno-biurowy</w:t>
            </w:r>
          </w:p>
          <w:p w:rsidR="00ED3086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978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86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086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D3086">
              <w:rPr>
                <w:rFonts w:asciiTheme="minorHAnsi" w:hAnsiTheme="minorHAnsi" w:cstheme="minorHAnsi"/>
                <w:b/>
                <w:sz w:val="22"/>
                <w:szCs w:val="22"/>
              </w:rPr>
              <w:t>pracownik ds. kadr i płac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2272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kwalifikowany pracownik ochrony fizycznej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9782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elektryk (uprawnienia SEP/SIMP)</w:t>
            </w:r>
          </w:p>
          <w:p w:rsidR="00331A8E" w:rsidRDefault="00471A6D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9017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5F8E">
              <w:rPr>
                <w:rFonts w:asciiTheme="minorHAnsi" w:hAnsiTheme="minorHAnsi" w:cstheme="minorHAnsi"/>
                <w:b/>
                <w:sz w:val="22"/>
                <w:szCs w:val="22"/>
              </w:rPr>
              <w:t>prawo jazdy kat. C/C+E</w:t>
            </w:r>
          </w:p>
          <w:p w:rsidR="00595F8E" w:rsidRDefault="00471A6D" w:rsidP="00595F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58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5F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5F8E">
              <w:rPr>
                <w:rFonts w:asciiTheme="minorHAnsi" w:hAnsiTheme="minorHAnsi" w:cstheme="minorHAnsi"/>
                <w:b/>
                <w:sz w:val="22"/>
                <w:szCs w:val="22"/>
              </w:rPr>
              <w:t>kosmetyczka</w:t>
            </w:r>
          </w:p>
          <w:p w:rsidR="00122D61" w:rsidRDefault="00471A6D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551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2D61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22D61">
              <w:rPr>
                <w:rFonts w:asciiTheme="minorHAnsi" w:hAnsiTheme="minorHAnsi" w:cstheme="minorHAnsi"/>
                <w:b/>
                <w:sz w:val="22"/>
                <w:szCs w:val="22"/>
              </w:rPr>
              <w:t>przedstawiciel handlowy</w:t>
            </w:r>
          </w:p>
          <w:p w:rsidR="00122D61" w:rsidRDefault="00471A6D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479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1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</w:t>
            </w:r>
            <w:r w:rsidR="00D165CD" w:rsidRPr="00122D61">
              <w:rPr>
                <w:rFonts w:asciiTheme="minorHAnsi" w:hAnsiTheme="minorHAnsi" w:cstheme="minorHAnsi"/>
                <w:b/>
                <w:sz w:val="22"/>
                <w:szCs w:val="22"/>
              </w:rPr>
              <w:t>ester oprogramowania ISTQB</w:t>
            </w:r>
          </w:p>
          <w:p w:rsidR="008F3962" w:rsidRDefault="00471A6D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37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opiekun osoby starszej i niepełnosprawnej</w:t>
            </w:r>
          </w:p>
          <w:p w:rsidR="008F3962" w:rsidRDefault="00471A6D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64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operator koparek i koparko-ładowarek</w:t>
            </w:r>
          </w:p>
          <w:p w:rsidR="008F3962" w:rsidRDefault="00471A6D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6402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sprzedawca z obsługą kas fiskalnych i terminali płatniczych</w:t>
            </w:r>
          </w:p>
          <w:p w:rsidR="008F3962" w:rsidRDefault="00471A6D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operator obrabiarek sterowanych numerycznie CNC</w:t>
            </w:r>
          </w:p>
          <w:p w:rsidR="00122D61" w:rsidRDefault="00471A6D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2D61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65CD">
              <w:rPr>
                <w:rFonts w:asciiTheme="minorHAnsi" w:hAnsiTheme="minorHAnsi" w:cstheme="minorHAnsi"/>
                <w:b/>
                <w:sz w:val="22"/>
                <w:szCs w:val="22"/>
              </w:rPr>
              <w:t>ECDL</w:t>
            </w:r>
          </w:p>
          <w:p w:rsidR="00331A8E" w:rsidRPr="00331A8E" w:rsidRDefault="00471A6D" w:rsidP="00595F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7346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5F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5F8E">
              <w:rPr>
                <w:rFonts w:asciiTheme="minorHAnsi" w:hAnsiTheme="minorHAnsi" w:cstheme="minorHAnsi"/>
                <w:b/>
                <w:sz w:val="22"/>
                <w:szCs w:val="22"/>
              </w:rPr>
              <w:t>inne: ……………………………………………………………………………</w:t>
            </w:r>
          </w:p>
        </w:tc>
      </w:tr>
    </w:tbl>
    <w:p w:rsidR="0009425E" w:rsidRPr="0009425E" w:rsidRDefault="0009425E" w:rsidP="0009425E">
      <w:p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t>Oświadczam, iż:</w:t>
      </w:r>
    </w:p>
    <w:p w:rsidR="0009425E" w:rsidRDefault="0009425E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t>Zostałam/em poinformowana/y, że złożenie formularza nie oznacza automatycznego</w:t>
      </w:r>
      <w:r w:rsidR="00F6147F">
        <w:rPr>
          <w:rFonts w:asciiTheme="minorHAnsi" w:hAnsiTheme="minorHAnsi" w:cstheme="minorHAnsi"/>
          <w:sz w:val="22"/>
          <w:szCs w:val="22"/>
        </w:rPr>
        <w:t xml:space="preserve"> zakwalifikowania do udziału w P</w:t>
      </w:r>
      <w:r w:rsidRPr="0009425E">
        <w:rPr>
          <w:rFonts w:asciiTheme="minorHAnsi" w:hAnsiTheme="minorHAnsi" w:cstheme="minorHAnsi"/>
          <w:sz w:val="22"/>
          <w:szCs w:val="22"/>
        </w:rPr>
        <w:t>rojekcie;</w:t>
      </w:r>
    </w:p>
    <w:p w:rsidR="00F6147F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Zapoznałem się z zasadami udziału w Projekcie zawartymi w Regulaminie Projektu i zgodnie z wymogami jestem uprawniony do uczestnictwa w nim i akceptuję warunki Regulaminu Projektu;</w:t>
      </w:r>
    </w:p>
    <w:p w:rsidR="0009425E" w:rsidRPr="0009425E" w:rsidRDefault="0009425E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lastRenderedPageBreak/>
        <w:t xml:space="preserve">Zostałam/em poinformowany, że </w:t>
      </w:r>
      <w:r w:rsidR="00F6147F">
        <w:rPr>
          <w:rFonts w:asciiTheme="minorHAnsi" w:hAnsiTheme="minorHAnsi" w:cstheme="minorHAnsi"/>
          <w:sz w:val="22"/>
          <w:szCs w:val="22"/>
        </w:rPr>
        <w:t>P</w:t>
      </w:r>
      <w:r w:rsidRPr="0009425E">
        <w:rPr>
          <w:rFonts w:asciiTheme="minorHAnsi" w:hAnsiTheme="minorHAnsi" w:cstheme="minorHAnsi"/>
          <w:sz w:val="22"/>
          <w:szCs w:val="22"/>
        </w:rPr>
        <w:t xml:space="preserve">rojekt jest współfinansowany </w:t>
      </w:r>
      <w:r w:rsidR="00654D45">
        <w:rPr>
          <w:rFonts w:asciiTheme="minorHAnsi" w:hAnsiTheme="minorHAnsi" w:cstheme="minorHAnsi"/>
          <w:sz w:val="22"/>
          <w:szCs w:val="22"/>
        </w:rPr>
        <w:t>przez U</w:t>
      </w:r>
      <w:r w:rsidRPr="0009425E">
        <w:rPr>
          <w:rFonts w:asciiTheme="minorHAnsi" w:hAnsiTheme="minorHAnsi" w:cstheme="minorHAnsi"/>
          <w:sz w:val="22"/>
          <w:szCs w:val="22"/>
        </w:rPr>
        <w:t>ni</w:t>
      </w:r>
      <w:r w:rsidR="00654D45">
        <w:rPr>
          <w:rFonts w:asciiTheme="minorHAnsi" w:hAnsiTheme="minorHAnsi" w:cstheme="minorHAnsi"/>
          <w:sz w:val="22"/>
          <w:szCs w:val="22"/>
        </w:rPr>
        <w:t>ę</w:t>
      </w:r>
      <w:r w:rsidRPr="0009425E">
        <w:rPr>
          <w:rFonts w:asciiTheme="minorHAnsi" w:hAnsiTheme="minorHAnsi" w:cstheme="minorHAnsi"/>
          <w:sz w:val="22"/>
          <w:szCs w:val="22"/>
        </w:rPr>
        <w:t xml:space="preserve"> Europejsk</w:t>
      </w:r>
      <w:r w:rsidR="00654D45">
        <w:rPr>
          <w:rFonts w:asciiTheme="minorHAnsi" w:hAnsiTheme="minorHAnsi" w:cstheme="minorHAnsi"/>
          <w:sz w:val="22"/>
          <w:szCs w:val="22"/>
        </w:rPr>
        <w:t>ą</w:t>
      </w:r>
      <w:r w:rsidRPr="0009425E">
        <w:rPr>
          <w:rFonts w:asciiTheme="minorHAnsi" w:hAnsiTheme="minorHAnsi" w:cstheme="minorHAnsi"/>
          <w:sz w:val="22"/>
          <w:szCs w:val="22"/>
        </w:rPr>
        <w:t xml:space="preserve"> w ramach Europejskiego Funduszu Społecznego;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estem osobą w wieku produkcyjnym, zdolną i gotową do podjęcia zatrudnienia w </w:t>
      </w:r>
      <w:r w:rsidR="00654D45">
        <w:rPr>
          <w:rFonts w:asciiTheme="minorHAnsi" w:hAnsiTheme="minorHAnsi" w:cstheme="minorHAnsi"/>
          <w:sz w:val="22"/>
          <w:szCs w:val="22"/>
        </w:rPr>
        <w:t xml:space="preserve">wymiarze 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co najmniej </w:t>
      </w:r>
      <w:r w:rsidR="00654D45">
        <w:rPr>
          <w:rFonts w:asciiTheme="minorHAnsi" w:hAnsiTheme="minorHAnsi" w:cstheme="minorHAnsi"/>
          <w:sz w:val="22"/>
          <w:szCs w:val="22"/>
        </w:rPr>
        <w:t>½ etatu</w:t>
      </w:r>
      <w:r w:rsidR="0009425E" w:rsidRPr="0009425E">
        <w:rPr>
          <w:rFonts w:asciiTheme="minorHAnsi" w:hAnsiTheme="minorHAnsi" w:cstheme="minorHAnsi"/>
          <w:sz w:val="22"/>
          <w:szCs w:val="22"/>
        </w:rPr>
        <w:t>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 przypadku zakwalifikowania do udziału w projekcie zobowiązuje się do uczęszczania na zajęcia i utrzymania frekwencji obecności na poziomie co najmniej 80% zajęć szkoleniowych i 100% spotkań indywidualnych;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>yrażam zgodę na udział w badaniach ankietowych, które odbędą się w trakcie realizacji projektu i po jego zakończeniu;</w:t>
      </w:r>
    </w:p>
    <w:p w:rsidR="0009425E" w:rsidRPr="00370BDC" w:rsidRDefault="00F6147F" w:rsidP="00370BDC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>yrażam zgodę na gromadzenie, przetwarzanie i przekazywanie moich danych osobowych, kt</w:t>
      </w:r>
      <w:r w:rsidR="00370BDC">
        <w:rPr>
          <w:rFonts w:asciiTheme="minorHAnsi" w:hAnsiTheme="minorHAnsi" w:cstheme="minorHAnsi"/>
          <w:sz w:val="22"/>
          <w:szCs w:val="22"/>
        </w:rPr>
        <w:t xml:space="preserve">óre są niezbędne dla realizacji </w:t>
      </w:r>
      <w:r w:rsidR="00370BDC" w:rsidRPr="00370BDC">
        <w:rPr>
          <w:rFonts w:asciiTheme="minorHAnsi" w:hAnsiTheme="minorHAnsi" w:cstheme="minorHAnsi"/>
          <w:sz w:val="22"/>
          <w:szCs w:val="22"/>
        </w:rPr>
        <w:t xml:space="preserve">Projektu </w:t>
      </w:r>
      <w:r w:rsidR="00370BDC">
        <w:rPr>
          <w:rFonts w:asciiTheme="minorHAnsi" w:hAnsiTheme="minorHAnsi" w:cstheme="minorHAnsi"/>
          <w:sz w:val="22"/>
          <w:szCs w:val="22"/>
        </w:rPr>
        <w:t>OTWARCI NA ZMIANY</w:t>
      </w:r>
      <w:r w:rsidR="00370BDC" w:rsidRPr="00370BDC">
        <w:rPr>
          <w:rFonts w:asciiTheme="minorHAnsi" w:hAnsiTheme="minorHAnsi" w:cstheme="minorHAnsi"/>
          <w:sz w:val="22"/>
          <w:szCs w:val="22"/>
        </w:rPr>
        <w:t>, w szczególności potwierdzania kwalifikowalności wydatków, udzielania wsparcia uczestnikom Projektu, ewaluacji, monitoringu, kontroli, audytu, sprawozdawczości oraz działań informacyjno-promocyjnych w ramach Regionalnego Programu Operacyjnego Województwa Pomorskiego na lata 2014-2020 (RPO WP 2014-2020), współfinansowanego z EFS oraz zapewnienia obowiązku informacyjnego dotyczącego przekazywania do publicznej wiadomości informacji o podmiotach uzyskujących wsparcie z RPO WP 2014-2020, współfinansowanego z EF</w:t>
      </w:r>
      <w:r w:rsidR="00370BDC">
        <w:rPr>
          <w:rFonts w:asciiTheme="minorHAnsi" w:hAnsiTheme="minorHAnsi" w:cstheme="minorHAnsi"/>
          <w:sz w:val="22"/>
          <w:szCs w:val="22"/>
        </w:rPr>
        <w:t>S</w:t>
      </w:r>
      <w:r w:rsidR="0009425E" w:rsidRPr="00370BDC">
        <w:rPr>
          <w:rFonts w:asciiTheme="minorHAnsi" w:hAnsiTheme="minorHAnsi" w:cstheme="minorHAnsi"/>
          <w:sz w:val="22"/>
          <w:szCs w:val="22"/>
        </w:rPr>
        <w:t>; podanie danych jest dobrowolne, aczkolwiek odmowa ich podania jest równoznaczna z brakiem możliwości udzielenia wsparcia w ramach projektu;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9425E" w:rsidRPr="0009425E">
        <w:rPr>
          <w:rFonts w:asciiTheme="minorHAnsi" w:hAnsiTheme="minorHAnsi" w:cstheme="minorHAnsi"/>
          <w:sz w:val="22"/>
          <w:szCs w:val="22"/>
        </w:rPr>
        <w:t>ostałam/em uprzedzona/y o odpowiedzialności karnej z art. 233 Kodeksu Karnego za złożenie nieprawdziwego oświadczenia lub zatajenie prawdy i oświadczam niniejszym, że podane przeze mnie dane są prawdziwe;</w:t>
      </w:r>
    </w:p>
    <w:p w:rsidR="0009425E" w:rsidRPr="00370BDC" w:rsidRDefault="00F6147F" w:rsidP="00ED6D4D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okresie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>do 3 miesięcy od zakończenia udziału w Projekcie,</w:t>
      </w:r>
      <w:r w:rsidR="0009425E" w:rsidRPr="00370BD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 xml:space="preserve">zobowiązuję się do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 xml:space="preserve">informowania o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 xml:space="preserve">wszelkich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>zmianach związanych z moją sytuacją zawodową na rynku pracy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(np. nawiązanie stosunku pracy, rozpoczęcie kształcenia, rejestracja w Urzędzie Pracy itp.)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>i dostarczania dokumentów potwierdzających te zmiany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po zakończeniu udziału w projekcie przez okres co najmniej 90 dni kalendarzowych, a także innych danych</w:t>
      </w:r>
      <w:r w:rsidR="00370BDC" w:rsidRPr="00370BDC">
        <w:rPr>
          <w:rFonts w:asciiTheme="minorHAnsi" w:hAnsiTheme="minorHAnsi" w:cstheme="minorHAnsi"/>
          <w:sz w:val="22"/>
          <w:szCs w:val="22"/>
        </w:rPr>
        <w:t>, w tym dotyczących nabycia kwalifikacji lub kompetencji,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niezbędnych do monitorowania wskaźników rezultatu bezpośredniego, tj. informacji dotyczącej mojej sytuacji (do 4 tygodni od zakończenia udziału w projekcie) oraz długoterminowego (do 6 miesięcy od zakończenia udziału w projekcie).</w:t>
      </w: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553"/>
      </w:tblGrid>
      <w:tr w:rsidR="0009425E" w:rsidRPr="0009425E" w:rsidTr="009A119D">
        <w:trPr>
          <w:trHeight w:val="284"/>
          <w:jc w:val="center"/>
        </w:trPr>
        <w:tc>
          <w:tcPr>
            <w:tcW w:w="4606" w:type="dxa"/>
            <w:shd w:val="clear" w:color="auto" w:fill="auto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……………………………………………………..</w:t>
            </w:r>
          </w:p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  <w:shd w:val="clear" w:color="auto" w:fill="auto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</w:t>
            </w:r>
          </w:p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(podpis)</w:t>
            </w:r>
          </w:p>
        </w:tc>
      </w:tr>
    </w:tbl>
    <w:p w:rsidR="0009425E" w:rsidRPr="0009425E" w:rsidRDefault="0009425E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0E2D" w:rsidRDefault="00C70E2D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C70E2D" w:rsidSect="00667F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9D" w:rsidRDefault="009A119D">
      <w:r>
        <w:separator/>
      </w:r>
    </w:p>
  </w:endnote>
  <w:endnote w:type="continuationSeparator" w:id="0">
    <w:p w:rsidR="009A119D" w:rsidRDefault="009A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EA5EF5D" wp14:editId="6EDCABE8">
          <wp:simplePos x="0" y="0"/>
          <wp:positionH relativeFrom="column">
            <wp:posOffset>4766945</wp:posOffset>
          </wp:positionH>
          <wp:positionV relativeFrom="paragraph">
            <wp:posOffset>94615</wp:posOffset>
          </wp:positionV>
          <wp:extent cx="1591310" cy="28638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9D" w:rsidRDefault="009A119D">
      <w:r>
        <w:separator/>
      </w:r>
    </w:p>
  </w:footnote>
  <w:footnote w:type="continuationSeparator" w:id="0">
    <w:p w:rsidR="009A119D" w:rsidRDefault="009A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94C37"/>
    <w:rsid w:val="001A7485"/>
    <w:rsid w:val="001B21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17DCA"/>
    <w:rsid w:val="00457C94"/>
    <w:rsid w:val="00461B4C"/>
    <w:rsid w:val="004710A0"/>
    <w:rsid w:val="004861BD"/>
    <w:rsid w:val="00492BD3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1215E"/>
    <w:rsid w:val="007147E9"/>
    <w:rsid w:val="0072679D"/>
    <w:rsid w:val="00727C7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7658"/>
    <w:rsid w:val="00991EE1"/>
    <w:rsid w:val="009A119D"/>
    <w:rsid w:val="009B7249"/>
    <w:rsid w:val="009D71C1"/>
    <w:rsid w:val="009F2CF0"/>
    <w:rsid w:val="009F501B"/>
    <w:rsid w:val="00A04690"/>
    <w:rsid w:val="00A12DB3"/>
    <w:rsid w:val="00A23742"/>
    <w:rsid w:val="00A40DD3"/>
    <w:rsid w:val="00A52ADB"/>
    <w:rsid w:val="00A8311B"/>
    <w:rsid w:val="00A92CD0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6D5F-501C-493C-8993-7660CEEE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1</TotalTime>
  <Pages>3</Pages>
  <Words>839</Words>
  <Characters>5605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Misiek</cp:lastModifiedBy>
  <cp:revision>5</cp:revision>
  <cp:lastPrinted>2017-12-05T00:22:00Z</cp:lastPrinted>
  <dcterms:created xsi:type="dcterms:W3CDTF">2017-12-05T20:28:00Z</dcterms:created>
  <dcterms:modified xsi:type="dcterms:W3CDTF">2017-12-05T20:29:00Z</dcterms:modified>
</cp:coreProperties>
</file>